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FD5" w:rsidRDefault="00C03428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2BF56A" wp14:editId="5472E7E8">
                <wp:simplePos x="0" y="0"/>
                <wp:positionH relativeFrom="column">
                  <wp:posOffset>5462905</wp:posOffset>
                </wp:positionH>
                <wp:positionV relativeFrom="paragraph">
                  <wp:posOffset>-145415</wp:posOffset>
                </wp:positionV>
                <wp:extent cx="1104900" cy="200025"/>
                <wp:effectExtent l="0" t="0" r="19050" b="2857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428" w:rsidRPr="005E7733" w:rsidRDefault="00C03428" w:rsidP="00C03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Gr‘höchstetten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30.15pt;margin-top:-11.45pt;width:87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" fillcolor="white [3201]" strokeweight=".5pt">
                <v:textbox>
                  <w:txbxContent>
                    <w:p w:rsidR="00C03428" w:rsidRPr="005E7733" w:rsidRDefault="00C03428" w:rsidP="00C03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Gr‘höchstetten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16ED3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0FB74F" wp14:editId="5CF8016D">
                <wp:simplePos x="0" y="0"/>
                <wp:positionH relativeFrom="column">
                  <wp:posOffset>833755</wp:posOffset>
                </wp:positionH>
                <wp:positionV relativeFrom="paragraph">
                  <wp:posOffset>445135</wp:posOffset>
                </wp:positionV>
                <wp:extent cx="838200" cy="200025"/>
                <wp:effectExtent l="0" t="0" r="19050" b="2857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ED3" w:rsidRPr="005E7733" w:rsidRDefault="00C16ED3" w:rsidP="00C16ED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Herolfingen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DF8A0CA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65.65pt;margin-top:35.05pt;width:66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" fillcolor="white [3201]" strokeweight=".5pt">
                <v:textbox>
                  <w:txbxContent>
                    <w:p w:rsidR="00C16ED3" w:rsidRPr="005E7733" w:rsidRDefault="00C16ED3" w:rsidP="00C16ED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Herolfingen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16ED3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D9E584" wp14:editId="6F46B425">
                <wp:simplePos x="0" y="0"/>
                <wp:positionH relativeFrom="column">
                  <wp:posOffset>692786</wp:posOffset>
                </wp:positionH>
                <wp:positionV relativeFrom="paragraph">
                  <wp:posOffset>635635</wp:posOffset>
                </wp:positionV>
                <wp:extent cx="45719" cy="304800"/>
                <wp:effectExtent l="38100" t="38100" r="50165" b="1905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47B70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1" o:spid="_x0000_s1026" type="#_x0000_t32" style="position:absolute;margin-left:54.55pt;margin-top:50.05pt;width:3.6pt;height:24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" strokecolor="#7f5f00 [1607]" strokeweight=".5pt">
                <v:stroke endarrow="block" joinstyle="miter"/>
              </v:shape>
            </w:pict>
          </mc:Fallback>
        </mc:AlternateContent>
      </w:r>
      <w:r w:rsidR="00C16ED3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79DC51" wp14:editId="0C05C00F">
                <wp:simplePos x="0" y="0"/>
                <wp:positionH relativeFrom="column">
                  <wp:posOffset>1005205</wp:posOffset>
                </wp:positionH>
                <wp:positionV relativeFrom="paragraph">
                  <wp:posOffset>1342391</wp:posOffset>
                </wp:positionV>
                <wp:extent cx="438150" cy="45719"/>
                <wp:effectExtent l="38100" t="38100" r="19050" b="88265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953062" id="Gerade Verbindung mit Pfeil 10" o:spid="_x0000_s1026" type="#_x0000_t32" style="position:absolute;margin-left:79.15pt;margin-top:105.7pt;width:34.5pt;height:3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" strokecolor="#7f5f00 [1607]" strokeweight=".5pt">
                <v:stroke endarrow="block" joinstyle="miter"/>
              </v:shape>
            </w:pict>
          </mc:Fallback>
        </mc:AlternateContent>
      </w:r>
      <w:r w:rsidR="00C16ED3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A5AE81" wp14:editId="16246767">
                <wp:simplePos x="0" y="0"/>
                <wp:positionH relativeFrom="column">
                  <wp:posOffset>1995805</wp:posOffset>
                </wp:positionH>
                <wp:positionV relativeFrom="paragraph">
                  <wp:posOffset>1635759</wp:posOffset>
                </wp:positionV>
                <wp:extent cx="228600" cy="152400"/>
                <wp:effectExtent l="38100" t="38100" r="19050" b="1905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E1E83C" id="Gerade Verbindung mit Pfeil 9" o:spid="_x0000_s1026" type="#_x0000_t32" style="position:absolute;margin-left:157.15pt;margin-top:128.8pt;width:18pt;height:12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" strokecolor="#7f5f00 [1607]" strokeweight=".5pt">
                <v:stroke endarrow="block" joinstyle="miter"/>
              </v:shape>
            </w:pict>
          </mc:Fallback>
        </mc:AlternateContent>
      </w:r>
      <w:r w:rsidR="00C16ED3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9F9A69" wp14:editId="3EF36644">
                <wp:simplePos x="0" y="0"/>
                <wp:positionH relativeFrom="column">
                  <wp:posOffset>3300730</wp:posOffset>
                </wp:positionH>
                <wp:positionV relativeFrom="paragraph">
                  <wp:posOffset>1788159</wp:posOffset>
                </wp:positionV>
                <wp:extent cx="228600" cy="45719"/>
                <wp:effectExtent l="38100" t="57150" r="19050" b="5016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197A97" id="Gerade Verbindung mit Pfeil 8" o:spid="_x0000_s1026" type="#_x0000_t32" style="position:absolute;margin-left:259.9pt;margin-top:140.8pt;width:18pt;height:3.6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C16ED3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9C6B72" wp14:editId="68D2B2FA">
                <wp:simplePos x="0" y="0"/>
                <wp:positionH relativeFrom="column">
                  <wp:posOffset>295275</wp:posOffset>
                </wp:positionH>
                <wp:positionV relativeFrom="paragraph">
                  <wp:posOffset>941070</wp:posOffset>
                </wp:positionV>
                <wp:extent cx="838200" cy="200025"/>
                <wp:effectExtent l="0" t="0" r="19050" b="2857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ED3" w:rsidRPr="005E7733" w:rsidRDefault="00C16ED3" w:rsidP="00C16ED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Gysenstein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9C6B72" id="Textfeld 7" o:spid="_x0000_s1027" type="#_x0000_t202" style="position:absolute;margin-left:23.25pt;margin-top:74.1pt;width:66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" fillcolor="white [3201]" strokeweight=".5pt">
                <v:textbox>
                  <w:txbxContent>
                    <w:p w:rsidR="00C16ED3" w:rsidRPr="005E7733" w:rsidRDefault="00C16ED3" w:rsidP="00C16ED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Gysenstein</w:t>
                      </w:r>
                    </w:p>
                  </w:txbxContent>
                </v:textbox>
              </v:shape>
            </w:pict>
          </mc:Fallback>
        </mc:AlternateContent>
      </w:r>
      <w:r w:rsidR="00C16ED3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790167" wp14:editId="7437A4FB">
                <wp:simplePos x="0" y="0"/>
                <wp:positionH relativeFrom="column">
                  <wp:posOffset>4758056</wp:posOffset>
                </wp:positionH>
                <wp:positionV relativeFrom="paragraph">
                  <wp:posOffset>1530985</wp:posOffset>
                </wp:positionV>
                <wp:extent cx="114300" cy="104775"/>
                <wp:effectExtent l="38100" t="38100" r="19050" b="28575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A0E118" id="Gerade Verbindung mit Pfeil 6" o:spid="_x0000_s1026" type="#_x0000_t32" style="position:absolute;margin-left:374.65pt;margin-top:120.55pt;width:9pt;height:8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C16ED3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9DFB6A" wp14:editId="55C30C2A">
                <wp:simplePos x="0" y="0"/>
                <wp:positionH relativeFrom="column">
                  <wp:posOffset>5243830</wp:posOffset>
                </wp:positionH>
                <wp:positionV relativeFrom="paragraph">
                  <wp:posOffset>1292860</wp:posOffset>
                </wp:positionV>
                <wp:extent cx="323850" cy="238125"/>
                <wp:effectExtent l="38100" t="0" r="19050" b="47625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4F22F8" id="Gerade Verbindung mit Pfeil 5" o:spid="_x0000_s1026" type="#_x0000_t32" style="position:absolute;margin-left:412.9pt;margin-top:101.8pt;width:25.5pt;height:18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5E7733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B68E5C" wp14:editId="148036DE">
                <wp:simplePos x="0" y="0"/>
                <wp:positionH relativeFrom="column">
                  <wp:posOffset>3710305</wp:posOffset>
                </wp:positionH>
                <wp:positionV relativeFrom="paragraph">
                  <wp:posOffset>2540635</wp:posOffset>
                </wp:positionV>
                <wp:extent cx="838200" cy="200025"/>
                <wp:effectExtent l="0" t="0" r="19050" b="2857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733" w:rsidRPr="005E7733" w:rsidRDefault="005E7733">
                            <w:pPr>
                              <w:rPr>
                                <w:sz w:val="18"/>
                              </w:rPr>
                            </w:pPr>
                            <w:r w:rsidRPr="005E7733">
                              <w:rPr>
                                <w:sz w:val="18"/>
                              </w:rPr>
                              <w:t>Konolfingen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B68E5C" id="Textfeld 4" o:spid="_x0000_s1028" type="#_x0000_t202" style="position:absolute;margin-left:292.15pt;margin-top:200.05pt;width:66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" fillcolor="white [3201]" strokeweight=".5pt">
                <v:textbox>
                  <w:txbxContent>
                    <w:p w:rsidR="005E7733" w:rsidRPr="005E7733" w:rsidRDefault="005E7733">
                      <w:pPr>
                        <w:rPr>
                          <w:sz w:val="18"/>
                        </w:rPr>
                      </w:pPr>
                      <w:proofErr w:type="spellStart"/>
                      <w:r w:rsidRPr="005E7733">
                        <w:rPr>
                          <w:sz w:val="18"/>
                        </w:rPr>
                        <w:t>Konolfingen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E2F02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59527" wp14:editId="57F7BCFA">
                <wp:simplePos x="0" y="0"/>
                <wp:positionH relativeFrom="column">
                  <wp:posOffset>2491104</wp:posOffset>
                </wp:positionH>
                <wp:positionV relativeFrom="paragraph">
                  <wp:posOffset>-337820</wp:posOffset>
                </wp:positionV>
                <wp:extent cx="1219200" cy="2152650"/>
                <wp:effectExtent l="38100" t="0" r="19050" b="57150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2152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A5AB77" id="Gerade Verbindung mit Pfeil 2" o:spid="_x0000_s1026" type="#_x0000_t32" style="position:absolute;margin-left:196.15pt;margin-top:-26.6pt;width:96pt;height:169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9E2F02">
        <w:rPr>
          <w:noProof/>
          <w:lang w:eastAsia="de-CH"/>
        </w:rPr>
        <w:drawing>
          <wp:inline distT="0" distB="0" distL="0" distR="0" wp14:anchorId="5619AB6B" wp14:editId="31D21797">
            <wp:extent cx="9386757" cy="3057525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6467" b="25603"/>
                    <a:stretch/>
                  </pic:blipFill>
                  <pic:spPr bwMode="auto">
                    <a:xfrm>
                      <a:off x="0" y="0"/>
                      <a:ext cx="9396416" cy="306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F02" w:rsidRDefault="009E2F02"/>
    <w:p w:rsidR="009E2F02" w:rsidRPr="00B3767F" w:rsidRDefault="009E2F02">
      <w:pPr>
        <w:rPr>
          <w:b/>
        </w:rPr>
      </w:pPr>
      <w:r w:rsidRPr="00B3767F">
        <w:rPr>
          <w:b/>
        </w:rPr>
        <w:t xml:space="preserve">Treffpunkt: </w:t>
      </w:r>
      <w:proofErr w:type="spellStart"/>
      <w:r w:rsidRPr="00B3767F">
        <w:rPr>
          <w:b/>
        </w:rPr>
        <w:t>Brätliplatz</w:t>
      </w:r>
      <w:proofErr w:type="spellEnd"/>
      <w:r w:rsidRPr="00B3767F">
        <w:rPr>
          <w:b/>
        </w:rPr>
        <w:t xml:space="preserve"> auf dem Ballenbühl.</w:t>
      </w:r>
      <w:r w:rsidR="00B3767F">
        <w:rPr>
          <w:b/>
        </w:rPr>
        <w:t xml:space="preserve"> 18:00h</w:t>
      </w:r>
    </w:p>
    <w:p w:rsidR="009E2F02" w:rsidRPr="00B3767F" w:rsidRDefault="009E2F02">
      <w:pPr>
        <w:rPr>
          <w:b/>
        </w:rPr>
      </w:pPr>
    </w:p>
    <w:p w:rsidR="009E2F02" w:rsidRPr="00C16ED3" w:rsidRDefault="009E2F02">
      <w:pPr>
        <w:rPr>
          <w:b/>
          <w:color w:val="2E74B5" w:themeColor="accent1" w:themeShade="BF"/>
        </w:rPr>
      </w:pPr>
      <w:r w:rsidRPr="00C16ED3">
        <w:rPr>
          <w:b/>
          <w:color w:val="2E74B5" w:themeColor="accent1" w:themeShade="BF"/>
        </w:rPr>
        <w:t>Anfahrt:</w:t>
      </w:r>
    </w:p>
    <w:p w:rsidR="009E2F02" w:rsidRDefault="009E2F02" w:rsidP="00992CB8">
      <w:pPr>
        <w:pStyle w:val="Listenabsatz"/>
        <w:numPr>
          <w:ilvl w:val="0"/>
          <w:numId w:val="1"/>
        </w:numPr>
      </w:pPr>
      <w:proofErr w:type="spellStart"/>
      <w:r>
        <w:t>Grosshöchstetten</w:t>
      </w:r>
      <w:proofErr w:type="spellEnd"/>
      <w:r>
        <w:t xml:space="preserve"> – Konolfingen-Dorf </w:t>
      </w:r>
      <w:r>
        <w:sym w:font="Wingdings" w:char="F0E0"/>
      </w:r>
      <w:r>
        <w:t xml:space="preserve"> kurz nach der Ortseinfahrtstafel </w:t>
      </w:r>
      <w:r w:rsidR="00C03428">
        <w:t xml:space="preserve">rechts </w:t>
      </w:r>
      <w:r>
        <w:t>in Richtung Konolfingen-Dorf.</w:t>
      </w:r>
    </w:p>
    <w:p w:rsidR="009E2F02" w:rsidRDefault="009E2F02" w:rsidP="00992CB8">
      <w:pPr>
        <w:pStyle w:val="Listenabsatz"/>
        <w:numPr>
          <w:ilvl w:val="0"/>
          <w:numId w:val="1"/>
        </w:numPr>
      </w:pPr>
      <w:r>
        <w:t>Der Ob</w:t>
      </w:r>
      <w:r w:rsidR="00C03428">
        <w:t xml:space="preserve">erdorfstrasse (holprig) </w:t>
      </w:r>
      <w:r>
        <w:t>folgen</w:t>
      </w:r>
      <w:r w:rsidR="00C03428">
        <w:t>, am Schulhaus vorbei</w:t>
      </w:r>
      <w:r>
        <w:t>, nach einem Parkplatz rechts rauf.</w:t>
      </w:r>
    </w:p>
    <w:p w:rsidR="009E2F02" w:rsidRDefault="009E2F02" w:rsidP="00992CB8">
      <w:pPr>
        <w:pStyle w:val="Listenabsatz"/>
        <w:numPr>
          <w:ilvl w:val="0"/>
          <w:numId w:val="1"/>
        </w:numPr>
      </w:pPr>
      <w:r>
        <w:t>Der kurvigen Strasse den Hügel hinauf fol</w:t>
      </w:r>
      <w:bookmarkStart w:id="0" w:name="_GoBack"/>
      <w:bookmarkEnd w:id="0"/>
      <w:r>
        <w:t>gen, durch ein kleines Wäldchen durch.</w:t>
      </w:r>
    </w:p>
    <w:p w:rsidR="009E2F02" w:rsidRDefault="006A59F7" w:rsidP="00992CB8">
      <w:pPr>
        <w:pStyle w:val="Listenabsatz"/>
        <w:numPr>
          <w:ilvl w:val="0"/>
          <w:numId w:val="1"/>
        </w:numPr>
      </w:pPr>
      <w:r>
        <w:t>Vor dem grossen Wald biegt die Strasse links ab (</w:t>
      </w:r>
      <w:proofErr w:type="spellStart"/>
      <w:r>
        <w:t>Bänkli</w:t>
      </w:r>
      <w:proofErr w:type="spellEnd"/>
      <w:r>
        <w:t xml:space="preserve">, </w:t>
      </w:r>
      <w:proofErr w:type="spellStart"/>
      <w:r>
        <w:t>Robidog</w:t>
      </w:r>
      <w:proofErr w:type="spellEnd"/>
      <w:r>
        <w:t>), es folgt eine Naturstrasse (gut mit dem Auto befahrbar).</w:t>
      </w:r>
    </w:p>
    <w:p w:rsidR="006A59F7" w:rsidRDefault="006A59F7" w:rsidP="00992CB8">
      <w:pPr>
        <w:pStyle w:val="Listenabsatz"/>
        <w:numPr>
          <w:ilvl w:val="0"/>
          <w:numId w:val="1"/>
        </w:numPr>
      </w:pPr>
      <w:r>
        <w:t>Im Wald bei der Strassengabelung links halten (NICHT dem Wegweiser ‚Gysenstein‘ folgen).</w:t>
      </w:r>
    </w:p>
    <w:p w:rsidR="006A59F7" w:rsidRDefault="006A59F7" w:rsidP="00992CB8">
      <w:pPr>
        <w:pStyle w:val="Listenabsatz"/>
        <w:numPr>
          <w:ilvl w:val="0"/>
          <w:numId w:val="1"/>
        </w:numPr>
      </w:pPr>
      <w:r>
        <w:t xml:space="preserve">Die Strasse führt dem Waldrand entlang. Kurz vor Ende des Waldes befindet sich rechts der </w:t>
      </w:r>
      <w:proofErr w:type="spellStart"/>
      <w:r>
        <w:t>Brätliplatz</w:t>
      </w:r>
      <w:proofErr w:type="spellEnd"/>
      <w:r>
        <w:t xml:space="preserve"> mit einigen Parkplätzen. Wenn diese voll sind </w:t>
      </w:r>
      <w:r>
        <w:sym w:font="Wingdings" w:char="F0E0"/>
      </w:r>
      <w:r>
        <w:t xml:space="preserve"> es hat zwischen der Abzweigung nach Gysenstein und dem Waldrand einige Parkmöglichkeiten.</w:t>
      </w:r>
    </w:p>
    <w:p w:rsidR="006A59F7" w:rsidRPr="003D1DD7" w:rsidRDefault="00B3767F">
      <w:pPr>
        <w:rPr>
          <w:i/>
          <w:sz w:val="18"/>
        </w:rPr>
      </w:pPr>
      <w:r w:rsidRPr="003D1DD7">
        <w:rPr>
          <w:i/>
          <w:sz w:val="18"/>
        </w:rPr>
        <w:t>Ab Langnau: ca. 25 Min.</w:t>
      </w:r>
    </w:p>
    <w:p w:rsidR="00B3767F" w:rsidRPr="003D1DD7" w:rsidRDefault="00B3767F">
      <w:pPr>
        <w:rPr>
          <w:i/>
          <w:sz w:val="18"/>
        </w:rPr>
      </w:pPr>
      <w:r w:rsidRPr="003D1DD7">
        <w:rPr>
          <w:i/>
          <w:sz w:val="18"/>
        </w:rPr>
        <w:t xml:space="preserve">Ab Sumiswald: ca. </w:t>
      </w:r>
      <w:r w:rsidR="003D1DD7" w:rsidRPr="003D1DD7">
        <w:rPr>
          <w:i/>
          <w:sz w:val="18"/>
        </w:rPr>
        <w:t>35 Min.</w:t>
      </w:r>
    </w:p>
    <w:p w:rsidR="003D1DD7" w:rsidRPr="003D1DD7" w:rsidRDefault="003D1DD7">
      <w:pPr>
        <w:rPr>
          <w:i/>
          <w:sz w:val="18"/>
        </w:rPr>
      </w:pPr>
      <w:r w:rsidRPr="003D1DD7">
        <w:rPr>
          <w:i/>
          <w:sz w:val="18"/>
        </w:rPr>
        <w:t>Ab Burgdorf: ca. 35 Min.</w:t>
      </w:r>
    </w:p>
    <w:p w:rsidR="006A59F7" w:rsidRDefault="006A59F7"/>
    <w:p w:rsidR="006A59F7" w:rsidRPr="00C16ED3" w:rsidRDefault="006A59F7">
      <w:pPr>
        <w:rPr>
          <w:b/>
          <w:color w:val="806000" w:themeColor="accent4" w:themeShade="80"/>
        </w:rPr>
      </w:pPr>
      <w:r w:rsidRPr="00C16ED3">
        <w:rPr>
          <w:b/>
          <w:color w:val="806000" w:themeColor="accent4" w:themeShade="80"/>
        </w:rPr>
        <w:t>Pilzessen im Anschluss ans Sammeln:</w:t>
      </w:r>
    </w:p>
    <w:p w:rsidR="006A59F7" w:rsidRDefault="006A59F7" w:rsidP="00992CB8">
      <w:pPr>
        <w:pStyle w:val="Listenabsatz"/>
        <w:numPr>
          <w:ilvl w:val="0"/>
          <w:numId w:val="2"/>
        </w:numPr>
      </w:pPr>
      <w:r>
        <w:t xml:space="preserve">Vom </w:t>
      </w:r>
      <w:proofErr w:type="spellStart"/>
      <w:r>
        <w:t>Brätliplatz</w:t>
      </w:r>
      <w:proofErr w:type="spellEnd"/>
      <w:r>
        <w:t xml:space="preserve"> aus weiter fahren, immer der Strasse den Hügel hinunter folgen bis nach Gysenstein.</w:t>
      </w:r>
    </w:p>
    <w:p w:rsidR="006A59F7" w:rsidRDefault="006A59F7" w:rsidP="00992CB8">
      <w:pPr>
        <w:pStyle w:val="Listenabsatz"/>
        <w:numPr>
          <w:ilvl w:val="0"/>
          <w:numId w:val="2"/>
        </w:numPr>
      </w:pPr>
      <w:r>
        <w:t>Bei der Ortstafel rechts, anschliessend um ein Stöckli herum links, anschliessend (nach ca. 50m) rechts.</w:t>
      </w:r>
    </w:p>
    <w:p w:rsidR="006A59F7" w:rsidRDefault="006A59F7" w:rsidP="00992CB8">
      <w:pPr>
        <w:pStyle w:val="Listenabsatz"/>
        <w:numPr>
          <w:ilvl w:val="0"/>
          <w:numId w:val="2"/>
        </w:numPr>
      </w:pPr>
      <w:r>
        <w:t xml:space="preserve">Der Strasse folgen bis nach </w:t>
      </w:r>
      <w:proofErr w:type="spellStart"/>
      <w:r>
        <w:t>Herolfingen</w:t>
      </w:r>
      <w:proofErr w:type="spellEnd"/>
      <w:r>
        <w:t>.</w:t>
      </w:r>
    </w:p>
    <w:p w:rsidR="006A59F7" w:rsidRDefault="006A59F7" w:rsidP="00992CB8">
      <w:pPr>
        <w:pStyle w:val="Listenabsatz"/>
        <w:numPr>
          <w:ilvl w:val="0"/>
          <w:numId w:val="2"/>
        </w:numPr>
      </w:pPr>
      <w:r>
        <w:t xml:space="preserve">In </w:t>
      </w:r>
      <w:proofErr w:type="spellStart"/>
      <w:r>
        <w:t>Herolfingen</w:t>
      </w:r>
      <w:proofErr w:type="spellEnd"/>
      <w:r>
        <w:t xml:space="preserve"> ist die ‚Glauser Ranch‘ das letzte Haus rechts </w:t>
      </w:r>
      <w:r>
        <w:sym w:font="Wingdings" w:char="F0E0"/>
      </w:r>
      <w:r>
        <w:t xml:space="preserve"> nach einer Pferdeweide rechts rein und links ums Bauernhaus herumfahren. Genügend Parkplätze vorhanden.</w:t>
      </w:r>
    </w:p>
    <w:sectPr w:rsidR="006A59F7" w:rsidSect="006C118A">
      <w:pgSz w:w="16838" w:h="11906" w:orient="landscape"/>
      <w:pgMar w:top="709" w:right="1134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D170A"/>
    <w:multiLevelType w:val="hybridMultilevel"/>
    <w:tmpl w:val="2326D9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246D47"/>
    <w:multiLevelType w:val="hybridMultilevel"/>
    <w:tmpl w:val="1AB4C4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F02"/>
    <w:rsid w:val="002820FE"/>
    <w:rsid w:val="003D1DD7"/>
    <w:rsid w:val="005E7733"/>
    <w:rsid w:val="00636CA6"/>
    <w:rsid w:val="006A59F7"/>
    <w:rsid w:val="006C118A"/>
    <w:rsid w:val="00711F5D"/>
    <w:rsid w:val="00775FD5"/>
    <w:rsid w:val="00992CB8"/>
    <w:rsid w:val="009E2F02"/>
    <w:rsid w:val="00B3767F"/>
    <w:rsid w:val="00C03428"/>
    <w:rsid w:val="00C1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92CB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42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92CB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42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880EE834.dotm</Template>
  <TotalTime>0</TotalTime>
  <Pages>1</Pages>
  <Words>182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SPITEX Region Emmental</Company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Cornelia Steinmann</dc:creator>
  <cp:lastModifiedBy>Cornelia Steinmann</cp:lastModifiedBy>
  <cp:revision>2</cp:revision>
  <dcterms:created xsi:type="dcterms:W3CDTF">2015-09-03T06:03:00Z</dcterms:created>
  <dcterms:modified xsi:type="dcterms:W3CDTF">2015-09-03T06:03:00Z</dcterms:modified>
</cp:coreProperties>
</file>